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B4D" w14:textId="0F69D9F8" w:rsidR="008A4080" w:rsidRPr="008A4080" w:rsidRDefault="00B36251" w:rsidP="008A4080">
      <w:pPr>
        <w:pStyle w:val="LABELorKICKER"/>
      </w:pPr>
      <w:r>
        <w:t>Coversheet</w:t>
      </w:r>
    </w:p>
    <w:p w14:paraId="5B769474" w14:textId="00F790E7" w:rsidR="008A4080" w:rsidRPr="008A4080" w:rsidRDefault="0020767B" w:rsidP="008A4080">
      <w:pPr>
        <w:pStyle w:val="Heading1"/>
      </w:pPr>
      <w:proofErr w:type="spellStart"/>
      <w:r>
        <w:t>Cosponsorship</w:t>
      </w:r>
      <w:proofErr w:type="spellEnd"/>
      <w:r>
        <w:t xml:space="preserve"> </w:t>
      </w:r>
      <w:r w:rsidR="00411B5E">
        <w:t>Request</w:t>
      </w:r>
    </w:p>
    <w:p w14:paraId="6F2A0D2A" w14:textId="346F3928" w:rsidR="0044707C" w:rsidRPr="00A62427" w:rsidRDefault="00F078C8" w:rsidP="008A4080">
      <w:pPr>
        <w:pStyle w:val="Subhead"/>
      </w:pPr>
      <w:r>
        <w:t>Mershon Center for International Security Studies</w:t>
      </w:r>
    </w:p>
    <w:p w14:paraId="1DB84788" w14:textId="503D8E60" w:rsidR="00B36251" w:rsidRPr="002C5B04" w:rsidRDefault="0044707C" w:rsidP="00283B47">
      <w:pPr>
        <w:pStyle w:val="Heading2"/>
        <w:rPr>
          <w:rFonts w:ascii="Buckeye Sans 2" w:hAnsi="Buckeye Sans 2"/>
        </w:rPr>
      </w:pPr>
      <w:r w:rsidRPr="003339E7">
        <w:rPr>
          <w:rFonts w:ascii="Buckeye Sans 2" w:hAnsi="Buckeye Sans 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8002" wp14:editId="0BBA813F">
                <wp:simplePos x="0" y="0"/>
                <wp:positionH relativeFrom="column">
                  <wp:posOffset>8021</wp:posOffset>
                </wp:positionH>
                <wp:positionV relativeFrom="paragraph">
                  <wp:posOffset>-118812</wp:posOffset>
                </wp:positionV>
                <wp:extent cx="316865" cy="45085"/>
                <wp:effectExtent l="0" t="0" r="635" b="5715"/>
                <wp:wrapNone/>
                <wp:docPr id="247057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" cy="45085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0F086" id="Rectangle 2" o:spid="_x0000_s1026" alt="&quot;&quot;" style="position:absolute;margin-left:.65pt;margin-top:-9.35pt;width:24.9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" fillcolor="#ba0c2f" stroked="f" strokeweight="1pt"/>
            </w:pict>
          </mc:Fallback>
        </mc:AlternateContent>
      </w:r>
      <w:r w:rsidR="00283B47" w:rsidRPr="003339E7">
        <w:rPr>
          <w:rFonts w:ascii="Buckeye Sans 2" w:hAnsi="Buckeye Sans 2"/>
        </w:rPr>
        <w:t xml:space="preserve">Applicant </w:t>
      </w:r>
      <w:r w:rsidR="000442E6" w:rsidRPr="002C5B04">
        <w:rPr>
          <w:rFonts w:ascii="Buckeye Sans 2" w:hAnsi="Buckeye Sans 2"/>
          <w:b w:val="0"/>
          <w:bCs/>
        </w:rPr>
        <w:t>(</w:t>
      </w:r>
      <w:r w:rsidR="005D51AB" w:rsidRPr="002C5B04">
        <w:rPr>
          <w:rFonts w:ascii="Buckeye Sans 2" w:hAnsi="Buckeye Sans 2"/>
          <w:b w:val="0"/>
          <w:bCs/>
        </w:rPr>
        <w:t>name, title, and home department</w:t>
      </w:r>
      <w:r w:rsidR="005D51AB" w:rsidRPr="002C5B04">
        <w:rPr>
          <w:rFonts w:ascii="Buckeye Sans 2" w:hAnsi="Buckeye Sans 2"/>
          <w:b w:val="0"/>
          <w:bCs/>
          <w:szCs w:val="26"/>
        </w:rPr>
        <w:t>):</w:t>
      </w:r>
    </w:p>
    <w:p w14:paraId="5400584A" w14:textId="77777777" w:rsidR="000A08F0" w:rsidRDefault="000A08F0" w:rsidP="000A08F0">
      <w:pPr>
        <w:rPr>
          <w:rFonts w:ascii="Buckeye Sans 2 ExtraBold" w:hAnsi="Buckeye Sans 2 ExtraBold"/>
          <w:sz w:val="26"/>
          <w:szCs w:val="26"/>
        </w:rPr>
      </w:pPr>
    </w:p>
    <w:p w14:paraId="05A4D66F" w14:textId="4F18E407" w:rsidR="000A08F0" w:rsidRDefault="000A08F0" w:rsidP="000A08F0">
      <w:pPr>
        <w:rPr>
          <w:rFonts w:ascii="Buckeye Sans 2 ExtraBold" w:hAnsi="Buckeye Sans 2 ExtraBold"/>
          <w:sz w:val="26"/>
          <w:szCs w:val="26"/>
        </w:rPr>
      </w:pPr>
      <w:r w:rsidRPr="002C5B04">
        <w:rPr>
          <w:rFonts w:ascii="Buckeye Serif 2 Black" w:hAnsi="Buckeye Serif 2 Black"/>
          <w:sz w:val="26"/>
          <w:szCs w:val="26"/>
        </w:rPr>
        <w:t>Host department or unit</w:t>
      </w:r>
      <w:r w:rsidRPr="00DA22F3">
        <w:rPr>
          <w:rFonts w:ascii="Buckeye Sans 2" w:hAnsi="Buckeye Sans 2"/>
          <w:sz w:val="26"/>
          <w:szCs w:val="26"/>
        </w:rPr>
        <w:t>:</w:t>
      </w:r>
    </w:p>
    <w:p w14:paraId="1A5F9F96" w14:textId="7E5752AD" w:rsidR="00B36251" w:rsidRDefault="00CA44E6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U</w:t>
      </w:r>
      <w:r w:rsidR="000A08F0">
        <w:rPr>
          <w:rFonts w:ascii="Buckeye Sans 2 ExtraBold" w:hAnsi="Buckeye Sans 2 ExtraBold"/>
          <w:sz w:val="26"/>
          <w:szCs w:val="26"/>
        </w:rPr>
        <w:t xml:space="preserve">nit fiscal </w:t>
      </w:r>
      <w:r>
        <w:rPr>
          <w:rFonts w:ascii="Buckeye Sans 2 ExtraBold" w:hAnsi="Buckeye Sans 2 ExtraBold"/>
          <w:sz w:val="26"/>
          <w:szCs w:val="26"/>
        </w:rPr>
        <w:t>officer</w:t>
      </w:r>
      <w:r w:rsidR="00B36251" w:rsidRPr="00DA22F3">
        <w:rPr>
          <w:rFonts w:ascii="Buckeye Sans 2" w:hAnsi="Buckeye Sans 2"/>
          <w:sz w:val="26"/>
          <w:szCs w:val="26"/>
        </w:rPr>
        <w:t>:</w:t>
      </w:r>
    </w:p>
    <w:p w14:paraId="00DF8DE9" w14:textId="1B41597A" w:rsidR="005B4035" w:rsidRDefault="00CA44E6" w:rsidP="005B4035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Data of request</w:t>
      </w:r>
      <w:r w:rsidR="005B4035" w:rsidRPr="00DA22F3">
        <w:rPr>
          <w:rFonts w:ascii="Buckeye Sans 2" w:hAnsi="Buckeye Sans 2"/>
          <w:sz w:val="26"/>
          <w:szCs w:val="26"/>
        </w:rPr>
        <w:t>:</w:t>
      </w:r>
    </w:p>
    <w:p w14:paraId="5812723D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22E7F615" w14:textId="437FDDBF" w:rsidR="00656F63" w:rsidRDefault="00252427" w:rsidP="00656F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Expected date of proposed program</w:t>
      </w:r>
      <w:r w:rsidR="00656F63" w:rsidRPr="00E11894">
        <w:rPr>
          <w:rFonts w:ascii="Buckeye Sans 2" w:hAnsi="Buckeye Sans 2"/>
          <w:b/>
          <w:bCs/>
          <w:sz w:val="26"/>
          <w:szCs w:val="26"/>
        </w:rPr>
        <w:t>:</w:t>
      </w:r>
    </w:p>
    <w:p w14:paraId="7610BBAE" w14:textId="77777777" w:rsidR="00095A7D" w:rsidRDefault="00095A7D" w:rsidP="00095A7D">
      <w:pPr>
        <w:rPr>
          <w:rFonts w:ascii="Buckeye Sans 2 ExtraBold" w:hAnsi="Buckeye Sans 2 ExtraBold"/>
          <w:sz w:val="26"/>
          <w:szCs w:val="26"/>
        </w:rPr>
      </w:pPr>
    </w:p>
    <w:p w14:paraId="7B072A0F" w14:textId="58E4FBD4" w:rsidR="00095A7D" w:rsidRDefault="00095A7D" w:rsidP="00095A7D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 xml:space="preserve">Title </w:t>
      </w:r>
      <w:r>
        <w:rPr>
          <w:rFonts w:ascii="Buckeye Sans 2 ExtraBold" w:hAnsi="Buckeye Sans 2 ExtraBold"/>
          <w:sz w:val="26"/>
          <w:szCs w:val="26"/>
        </w:rPr>
        <w:t>of proposed program</w:t>
      </w:r>
      <w:r w:rsidRPr="00E11894">
        <w:rPr>
          <w:rFonts w:ascii="Buckeye Sans 2" w:hAnsi="Buckeye Sans 2"/>
          <w:b/>
          <w:bCs/>
          <w:sz w:val="26"/>
          <w:szCs w:val="26"/>
        </w:rPr>
        <w:t>:</w:t>
      </w:r>
    </w:p>
    <w:p w14:paraId="3A1A1EDB" w14:textId="77777777" w:rsidR="005F5DCA" w:rsidRDefault="005F5DCA" w:rsidP="00B00B12">
      <w:pPr>
        <w:pStyle w:val="Heading2"/>
        <w:rPr>
          <w:rFonts w:ascii="Buckeye Sans 2" w:hAnsi="Buckeye Sans 2" w:cs="Times New Roman"/>
          <w:color w:val="auto"/>
          <w:sz w:val="22"/>
          <w:szCs w:val="22"/>
        </w:rPr>
      </w:pPr>
    </w:p>
    <w:p w14:paraId="615C7A76" w14:textId="4550715F" w:rsidR="00B00B12" w:rsidRPr="003339E7" w:rsidRDefault="00B00B12" w:rsidP="00B00B12">
      <w:pPr>
        <w:pStyle w:val="Heading2"/>
        <w:rPr>
          <w:rFonts w:ascii="Buckeye Sans 2" w:hAnsi="Buckeye Sans 2" w:cs="Times New Roman"/>
          <w:b w:val="0"/>
          <w:bCs/>
          <w:color w:val="auto"/>
          <w:szCs w:val="26"/>
        </w:rPr>
      </w:pPr>
      <w:r w:rsidRPr="003339E7">
        <w:rPr>
          <w:rFonts w:ascii="Buckeye Sans 2" w:hAnsi="Buckeye Sans 2" w:cs="Times New Roman"/>
          <w:color w:val="auto"/>
          <w:szCs w:val="26"/>
        </w:rPr>
        <w:t xml:space="preserve">Amount requested and specific expenditures to be supported </w:t>
      </w:r>
      <w:r w:rsidRPr="003339E7">
        <w:rPr>
          <w:rFonts w:ascii="Buckeye Sans 2" w:hAnsi="Buckeye Sans 2" w:cs="Times New Roman"/>
          <w:b w:val="0"/>
          <w:bCs/>
          <w:color w:val="auto"/>
          <w:szCs w:val="26"/>
        </w:rPr>
        <w:t>(please itemize; attach separate budget sheet if necessary):</w:t>
      </w:r>
    </w:p>
    <w:p w14:paraId="33D2FBC0" w14:textId="77777777" w:rsidR="00B00B12" w:rsidRPr="00C837C3" w:rsidRDefault="00B00B12" w:rsidP="00B00B12">
      <w:pPr>
        <w:rPr>
          <w:rFonts w:ascii="Buckeye Sans 2" w:hAnsi="Buckeye Sans 2" w:cs="Times New Roman"/>
        </w:rPr>
      </w:pPr>
    </w:p>
    <w:p w14:paraId="4010CA65" w14:textId="77777777" w:rsidR="00B00B12" w:rsidRPr="00C837C3" w:rsidRDefault="00B00B12" w:rsidP="00B00B12">
      <w:pPr>
        <w:rPr>
          <w:rFonts w:ascii="Buckeye Sans 2" w:hAnsi="Buckeye Sans 2" w:cs="Times New Roman"/>
          <w:b/>
          <w:bCs/>
        </w:rPr>
      </w:pPr>
    </w:p>
    <w:p w14:paraId="5F314FC5" w14:textId="77777777" w:rsidR="00B00B12" w:rsidRPr="003339E7" w:rsidRDefault="00B00B12" w:rsidP="00B00B12">
      <w:pPr>
        <w:rPr>
          <w:rFonts w:ascii="Buckeye Sans 2" w:hAnsi="Buckeye Sans 2" w:cs="Times New Roman"/>
          <w:sz w:val="26"/>
          <w:szCs w:val="26"/>
        </w:rPr>
      </w:pPr>
      <w:r w:rsidRPr="003339E7">
        <w:rPr>
          <w:rFonts w:ascii="Buckeye Sans 2" w:hAnsi="Buckeye Sans 2" w:cs="Times New Roman"/>
          <w:b/>
          <w:bCs/>
          <w:sz w:val="26"/>
          <w:szCs w:val="26"/>
        </w:rPr>
        <w:t xml:space="preserve">Additional funds expected from other sources </w:t>
      </w:r>
      <w:r w:rsidRPr="003339E7">
        <w:rPr>
          <w:rFonts w:ascii="Buckeye Sans 2" w:hAnsi="Buckeye Sans 2" w:cs="Times New Roman"/>
          <w:sz w:val="26"/>
          <w:szCs w:val="26"/>
        </w:rPr>
        <w:t>(please specify whether the funds have been pledged or just requested at the time of this submission):</w:t>
      </w:r>
    </w:p>
    <w:p w14:paraId="01CE128F" w14:textId="77777777" w:rsidR="00B00B12" w:rsidRPr="00C837C3" w:rsidRDefault="00B00B12" w:rsidP="00B00B12">
      <w:pPr>
        <w:rPr>
          <w:rFonts w:ascii="Buckeye Sans 2" w:hAnsi="Buckeye Sans 2" w:cs="Times New Roman"/>
        </w:rPr>
      </w:pPr>
    </w:p>
    <w:p w14:paraId="6FE58F0A" w14:textId="77777777" w:rsidR="00B00B12" w:rsidRPr="00C837C3" w:rsidRDefault="00B00B12" w:rsidP="00B00B12">
      <w:pPr>
        <w:pStyle w:val="Heading2"/>
        <w:rPr>
          <w:rFonts w:ascii="Buckeye Sans 2" w:hAnsi="Buckeye Sans 2" w:cs="Times New Roman"/>
          <w:b w:val="0"/>
          <w:color w:val="auto"/>
          <w:sz w:val="22"/>
          <w:szCs w:val="22"/>
        </w:rPr>
      </w:pPr>
    </w:p>
    <w:p w14:paraId="54AD54A3" w14:textId="77777777" w:rsidR="00B00B12" w:rsidRPr="003339E7" w:rsidRDefault="00B00B12" w:rsidP="00B00B12">
      <w:pPr>
        <w:pStyle w:val="Heading2"/>
        <w:rPr>
          <w:rFonts w:ascii="Buckeye Sans 2" w:hAnsi="Buckeye Sans 2" w:cs="Times New Roman"/>
          <w:b w:val="0"/>
          <w:bCs/>
          <w:i/>
          <w:color w:val="000000" w:themeColor="text1"/>
          <w:szCs w:val="26"/>
        </w:rPr>
      </w:pPr>
      <w:r w:rsidRPr="003339E7">
        <w:rPr>
          <w:rFonts w:ascii="Buckeye Sans 2" w:hAnsi="Buckeye Sans 2" w:cs="Times New Roman"/>
          <w:color w:val="auto"/>
          <w:szCs w:val="26"/>
        </w:rPr>
        <w:t xml:space="preserve">Purpose of request </w:t>
      </w:r>
      <w:r w:rsidRPr="003339E7">
        <w:rPr>
          <w:rFonts w:ascii="Buckeye Sans 2" w:hAnsi="Buckeye Sans 2" w:cs="Times New Roman"/>
          <w:color w:val="000000" w:themeColor="text1"/>
          <w:szCs w:val="26"/>
        </w:rPr>
        <w:t xml:space="preserve">(no more than 2 pages). </w:t>
      </w:r>
      <w:r w:rsidRPr="003339E7">
        <w:rPr>
          <w:rFonts w:ascii="Buckeye Sans 2" w:hAnsi="Buckeye Sans 2" w:cs="Times New Roman"/>
          <w:b w:val="0"/>
          <w:bCs/>
          <w:color w:val="000000" w:themeColor="text1"/>
          <w:szCs w:val="26"/>
          <w:shd w:val="clear" w:color="auto" w:fill="FFFFFF"/>
        </w:rPr>
        <w:t>Please detail the specific activities to be funded and explain how they fit into Mershon’s mission:</w:t>
      </w:r>
    </w:p>
    <w:p w14:paraId="0C9ACACA" w14:textId="77777777" w:rsidR="00656F63" w:rsidRDefault="00656F63" w:rsidP="00214863">
      <w:pPr>
        <w:rPr>
          <w:rFonts w:ascii="Buckeye Sans 2 ExtraBold" w:hAnsi="Buckeye Sans 2 ExtraBold"/>
          <w:sz w:val="26"/>
          <w:szCs w:val="26"/>
        </w:rPr>
      </w:pPr>
    </w:p>
    <w:sectPr w:rsidR="00656F63" w:rsidSect="00FE16AE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0222" w14:textId="77777777" w:rsidR="003E1F01" w:rsidRDefault="003E1F01" w:rsidP="00722083">
      <w:pPr>
        <w:spacing w:after="0"/>
      </w:pPr>
      <w:r>
        <w:separator/>
      </w:r>
    </w:p>
  </w:endnote>
  <w:endnote w:type="continuationSeparator" w:id="0">
    <w:p w14:paraId="203836BC" w14:textId="77777777" w:rsidR="003E1F01" w:rsidRDefault="003E1F01" w:rsidP="00722083">
      <w:pPr>
        <w:spacing w:after="0"/>
      </w:pPr>
      <w:r>
        <w:continuationSeparator/>
      </w:r>
    </w:p>
  </w:endnote>
  <w:endnote w:type="continuationNotice" w:id="1">
    <w:p w14:paraId="21BEB3DA" w14:textId="77777777" w:rsidR="003E1F01" w:rsidRDefault="003E1F0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ans 2 Black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Buckeye Sans 2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C251" w14:textId="59D429CE" w:rsidR="00D84265" w:rsidRPr="00187F58" w:rsidRDefault="00D81DCF" w:rsidP="00187F58">
    <w:pPr>
      <w:pStyle w:val="Footer"/>
      <w:rPr>
        <w:rStyle w:val="FooterHighlight"/>
        <w:color w:val="464547"/>
      </w:rPr>
    </w:pPr>
    <w:r w:rsidRPr="007729B3">
      <w:rPr>
        <w:noProof/>
      </w:rPr>
      <w:drawing>
        <wp:anchor distT="0" distB="0" distL="0" distR="0" simplePos="0" relativeHeight="251658240" behindDoc="0" locked="0" layoutInCell="1" allowOverlap="1" wp14:anchorId="587533D5" wp14:editId="01BF29E8">
          <wp:simplePos x="0" y="0"/>
          <wp:positionH relativeFrom="page">
            <wp:posOffset>853531</wp:posOffset>
          </wp:positionH>
          <wp:positionV relativeFrom="paragraph">
            <wp:posOffset>261620</wp:posOffset>
          </wp:positionV>
          <wp:extent cx="2368550" cy="340995"/>
          <wp:effectExtent l="0" t="0" r="6350" b="1905"/>
          <wp:wrapNone/>
          <wp:docPr id="514584408" name="Image 10" descr="The Ohio State University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94336" name="Image 10" descr="The Ohio State University log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550" cy="340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78C8">
      <w:t>Coll</w:t>
    </w:r>
    <w:r w:rsidR="00D64593">
      <w:t>ege of Arts and Sciences</w:t>
    </w:r>
    <w:r>
      <w:br/>
    </w:r>
    <w:r w:rsidR="00D64593">
      <w:t>Mershon Center for International Security Studies</w:t>
    </w:r>
    <w:r>
      <w:br/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2" behindDoc="0" locked="0" layoutInCell="1" allowOverlap="1" wp14:anchorId="294B1A9C" wp14:editId="7FD81B5E">
              <wp:simplePos x="0" y="0"/>
              <wp:positionH relativeFrom="page">
                <wp:posOffset>0</wp:posOffset>
              </wp:positionH>
              <wp:positionV relativeFrom="page">
                <wp:posOffset>9877771</wp:posOffset>
              </wp:positionV>
              <wp:extent cx="7772400" cy="180340"/>
              <wp:effectExtent l="0" t="0" r="0" b="0"/>
              <wp:wrapNone/>
              <wp:docPr id="1055290296" name="Group 10552902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360467621" name="Graphic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240872" name="Graphic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B6FE72" id="Group 1055290296" o:spid="_x0000_s1026" alt="&quot;&quot;" style="position:absolute;margin-left:0;margin-top:777.8pt;width:612pt;height:14.2pt;z-index:251658242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">
              <v:shape id="Graphic 8" o:spid="_x0000_s1027" alt="&quot;&quot;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" path="m4780076,l,,,180138r4603295,l4780076,xe" fillcolor="#b90b2e" stroked="f">
                <v:path arrowok="t"/>
              </v:shape>
              <v:shape id="Graphic 9" o:spid="_x0000_s1028" alt="&quot;&quot;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  <w:r w:rsidR="00B36251">
      <w:rPr>
        <w:rStyle w:val="FooterHighlight"/>
      </w:rPr>
      <w:t>mershoncenter</w:t>
    </w:r>
    <w:r w:rsidRPr="00D430C3">
      <w:rPr>
        <w:rStyle w:val="FooterHighlight"/>
      </w:rPr>
      <w:t>.osu.edu</w:t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19712D66" wp14:editId="25E75635">
              <wp:simplePos x="0" y="0"/>
              <wp:positionH relativeFrom="page">
                <wp:posOffset>10795</wp:posOffset>
              </wp:positionH>
              <wp:positionV relativeFrom="page">
                <wp:posOffset>9869079</wp:posOffset>
              </wp:positionV>
              <wp:extent cx="7772400" cy="180340"/>
              <wp:effectExtent l="0" t="0" r="0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1DD529" id="Group 7" o:spid="_x0000_s1026" alt="&quot;&quot;" style="position:absolute;margin-left:.85pt;margin-top:777.1pt;width:612pt;height:14.2pt;z-index:251658241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">
              <v:shape id="Graphic 8" o:spid="_x0000_s1027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" path="m4780076,l,,,180138r4603295,l4780076,xe" fillcolor="#b90b2e" stroked="f">
                <v:path arrowok="t"/>
              </v:shape>
              <v:shape id="Graphic 9" o:spid="_x0000_s1028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5F46C" w14:textId="77777777" w:rsidR="003E1F01" w:rsidRDefault="003E1F01" w:rsidP="00722083">
      <w:pPr>
        <w:spacing w:after="0"/>
      </w:pPr>
      <w:r>
        <w:separator/>
      </w:r>
    </w:p>
  </w:footnote>
  <w:footnote w:type="continuationSeparator" w:id="0">
    <w:p w14:paraId="74370417" w14:textId="77777777" w:rsidR="003E1F01" w:rsidRDefault="003E1F01" w:rsidP="00722083">
      <w:pPr>
        <w:spacing w:after="0"/>
      </w:pPr>
      <w:r>
        <w:continuationSeparator/>
      </w:r>
    </w:p>
  </w:footnote>
  <w:footnote w:type="continuationNotice" w:id="1">
    <w:p w14:paraId="36DAF3FA" w14:textId="77777777" w:rsidR="003E1F01" w:rsidRDefault="003E1F01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579"/>
    <w:multiLevelType w:val="hybridMultilevel"/>
    <w:tmpl w:val="BB5E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F09"/>
    <w:multiLevelType w:val="hybridMultilevel"/>
    <w:tmpl w:val="983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1BA5"/>
    <w:multiLevelType w:val="hybridMultilevel"/>
    <w:tmpl w:val="84AEA11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454F"/>
    <w:multiLevelType w:val="hybridMultilevel"/>
    <w:tmpl w:val="6C6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A45C1"/>
    <w:multiLevelType w:val="hybridMultilevel"/>
    <w:tmpl w:val="EED29322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215ABF50">
      <w:numFmt w:val="bullet"/>
      <w:lvlText w:val=""/>
      <w:lvlJc w:val="left"/>
      <w:pPr>
        <w:ind w:left="1440" w:hanging="360"/>
      </w:pPr>
      <w:rPr>
        <w:rFonts w:ascii="Symbol" w:eastAsia="Buckeye Sans 2" w:hAnsi="Symbol" w:cs="Buckeye San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260B7"/>
    <w:multiLevelType w:val="hybridMultilevel"/>
    <w:tmpl w:val="0E7036E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56481">
    <w:abstractNumId w:val="0"/>
  </w:num>
  <w:num w:numId="2" w16cid:durableId="1926840205">
    <w:abstractNumId w:val="1"/>
  </w:num>
  <w:num w:numId="3" w16cid:durableId="962728255">
    <w:abstractNumId w:val="3"/>
  </w:num>
  <w:num w:numId="4" w16cid:durableId="452138898">
    <w:abstractNumId w:val="4"/>
  </w:num>
  <w:num w:numId="5" w16cid:durableId="2116748385">
    <w:abstractNumId w:val="2"/>
  </w:num>
  <w:num w:numId="6" w16cid:durableId="560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1"/>
    <w:rsid w:val="000256BA"/>
    <w:rsid w:val="00033AE3"/>
    <w:rsid w:val="000442E6"/>
    <w:rsid w:val="00050520"/>
    <w:rsid w:val="00065D16"/>
    <w:rsid w:val="00095A7D"/>
    <w:rsid w:val="000A08F0"/>
    <w:rsid w:val="000E2589"/>
    <w:rsid w:val="000F2946"/>
    <w:rsid w:val="00101B4D"/>
    <w:rsid w:val="00132956"/>
    <w:rsid w:val="00134679"/>
    <w:rsid w:val="00143472"/>
    <w:rsid w:val="001C4741"/>
    <w:rsid w:val="001D5F1D"/>
    <w:rsid w:val="001F0292"/>
    <w:rsid w:val="001F5A22"/>
    <w:rsid w:val="00201FED"/>
    <w:rsid w:val="00202962"/>
    <w:rsid w:val="0020767B"/>
    <w:rsid w:val="00214863"/>
    <w:rsid w:val="00221886"/>
    <w:rsid w:val="00252427"/>
    <w:rsid w:val="00283B47"/>
    <w:rsid w:val="002A7F9D"/>
    <w:rsid w:val="002C5304"/>
    <w:rsid w:val="002C5B04"/>
    <w:rsid w:val="002C6363"/>
    <w:rsid w:val="002D20C1"/>
    <w:rsid w:val="002D72E6"/>
    <w:rsid w:val="002D7960"/>
    <w:rsid w:val="002E5CC2"/>
    <w:rsid w:val="00306E2E"/>
    <w:rsid w:val="0031097A"/>
    <w:rsid w:val="003235AE"/>
    <w:rsid w:val="0033034C"/>
    <w:rsid w:val="00331793"/>
    <w:rsid w:val="003339E7"/>
    <w:rsid w:val="003373E8"/>
    <w:rsid w:val="0034193B"/>
    <w:rsid w:val="003424BD"/>
    <w:rsid w:val="00371193"/>
    <w:rsid w:val="003A3E3E"/>
    <w:rsid w:val="003E1F01"/>
    <w:rsid w:val="00411B5E"/>
    <w:rsid w:val="0044707C"/>
    <w:rsid w:val="004777A5"/>
    <w:rsid w:val="00486500"/>
    <w:rsid w:val="004A4174"/>
    <w:rsid w:val="004F1268"/>
    <w:rsid w:val="00517A58"/>
    <w:rsid w:val="00550732"/>
    <w:rsid w:val="00550D3A"/>
    <w:rsid w:val="005646F1"/>
    <w:rsid w:val="005B4035"/>
    <w:rsid w:val="005D51AB"/>
    <w:rsid w:val="005F5857"/>
    <w:rsid w:val="005F5DCA"/>
    <w:rsid w:val="00621E4D"/>
    <w:rsid w:val="00656F63"/>
    <w:rsid w:val="006735C3"/>
    <w:rsid w:val="00694AB0"/>
    <w:rsid w:val="006F605D"/>
    <w:rsid w:val="00721BB0"/>
    <w:rsid w:val="00722083"/>
    <w:rsid w:val="007424DE"/>
    <w:rsid w:val="0079784B"/>
    <w:rsid w:val="007B4C0B"/>
    <w:rsid w:val="007B52D3"/>
    <w:rsid w:val="00833E02"/>
    <w:rsid w:val="00851761"/>
    <w:rsid w:val="008A4080"/>
    <w:rsid w:val="008B4278"/>
    <w:rsid w:val="008B62AD"/>
    <w:rsid w:val="008F7A28"/>
    <w:rsid w:val="009022F6"/>
    <w:rsid w:val="009066F0"/>
    <w:rsid w:val="00917AA5"/>
    <w:rsid w:val="009532D8"/>
    <w:rsid w:val="00954025"/>
    <w:rsid w:val="00977E2F"/>
    <w:rsid w:val="00986FED"/>
    <w:rsid w:val="009A00E9"/>
    <w:rsid w:val="009C4E77"/>
    <w:rsid w:val="009C752C"/>
    <w:rsid w:val="009F61D1"/>
    <w:rsid w:val="00A009A9"/>
    <w:rsid w:val="00A038D4"/>
    <w:rsid w:val="00A069C2"/>
    <w:rsid w:val="00A178EA"/>
    <w:rsid w:val="00A36192"/>
    <w:rsid w:val="00A56E68"/>
    <w:rsid w:val="00A96BC7"/>
    <w:rsid w:val="00B00B12"/>
    <w:rsid w:val="00B1547E"/>
    <w:rsid w:val="00B36251"/>
    <w:rsid w:val="00B52B56"/>
    <w:rsid w:val="00B6399B"/>
    <w:rsid w:val="00B74A7C"/>
    <w:rsid w:val="00B965A5"/>
    <w:rsid w:val="00BA258F"/>
    <w:rsid w:val="00BC0A5B"/>
    <w:rsid w:val="00BD13DE"/>
    <w:rsid w:val="00BD6247"/>
    <w:rsid w:val="00BE6394"/>
    <w:rsid w:val="00BF1920"/>
    <w:rsid w:val="00C6053F"/>
    <w:rsid w:val="00C70B31"/>
    <w:rsid w:val="00C91957"/>
    <w:rsid w:val="00C95A06"/>
    <w:rsid w:val="00CA34CD"/>
    <w:rsid w:val="00CA44E6"/>
    <w:rsid w:val="00CD250D"/>
    <w:rsid w:val="00D6301F"/>
    <w:rsid w:val="00D64593"/>
    <w:rsid w:val="00D81DCF"/>
    <w:rsid w:val="00D84265"/>
    <w:rsid w:val="00DA22F3"/>
    <w:rsid w:val="00E07ED4"/>
    <w:rsid w:val="00E11894"/>
    <w:rsid w:val="00E4552A"/>
    <w:rsid w:val="00E820D6"/>
    <w:rsid w:val="00E8412D"/>
    <w:rsid w:val="00ED6FD1"/>
    <w:rsid w:val="00EE0EDB"/>
    <w:rsid w:val="00F078C8"/>
    <w:rsid w:val="00F4657C"/>
    <w:rsid w:val="00F92E44"/>
    <w:rsid w:val="00FD70FC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4CF1"/>
  <w15:chartTrackingRefBased/>
  <w15:docId w15:val="{567947A7-3E95-4D4C-A5BF-1D2C42AD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F63"/>
    <w:pPr>
      <w:spacing w:after="120" w:line="240" w:lineRule="auto"/>
    </w:pPr>
    <w:rPr>
      <w:rFonts w:ascii="Buckeye Serif 2" w:hAnsi="Buckeye Serif 2"/>
      <w:color w:val="4645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025"/>
    <w:pPr>
      <w:keepNext/>
      <w:keepLines/>
      <w:spacing w:after="180"/>
      <w:outlineLvl w:val="0"/>
    </w:pPr>
    <w:rPr>
      <w:rFonts w:ascii="Buckeye Serif 2 Black" w:eastAsiaTheme="majorEastAsia" w:hAnsi="Buckeye Serif 2 Black" w:cstheme="majorBidi"/>
      <w:b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025"/>
    <w:pPr>
      <w:keepNext/>
      <w:keepLines/>
      <w:spacing w:before="240"/>
      <w:outlineLvl w:val="1"/>
    </w:pPr>
    <w:rPr>
      <w:rFonts w:ascii="Buckeye Sans 2 ExtraBold" w:eastAsiaTheme="majorEastAsia" w:hAnsi="Buckeye Sans 2 ExtraBold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3"/>
    <w:pPr>
      <w:keepNext/>
      <w:keepLines/>
      <w:spacing w:before="240"/>
      <w:outlineLvl w:val="2"/>
    </w:pPr>
    <w:rPr>
      <w:rFonts w:ascii="Buckeye Sans 2 Black" w:eastAsiaTheme="majorEastAsia" w:hAnsi="Buckeye Sans 2 Black" w:cs="Times New Roman (Headings CS)"/>
      <w:b/>
      <w:caps/>
      <w:color w:val="BA0C2F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E4D"/>
    <w:pPr>
      <w:keepNext/>
      <w:keepLines/>
      <w:spacing w:before="80" w:after="40"/>
      <w:outlineLvl w:val="3"/>
    </w:pPr>
    <w:rPr>
      <w:rFonts w:ascii="Buckeye Sans 2 ExtraBold" w:eastAsiaTheme="majorEastAsia" w:hAnsi="Buckeye Sans 2 ExtraBold" w:cstheme="majorBidi"/>
      <w:b/>
      <w:bCs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21E4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21E4D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21E4D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21E4D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21E4D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025"/>
    <w:rPr>
      <w:rFonts w:ascii="Buckeye Serif 2 Black" w:eastAsiaTheme="majorEastAsia" w:hAnsi="Buckeye Serif 2 Black" w:cstheme="majorBidi"/>
      <w:b/>
      <w:i w:val="0"/>
      <w:color w:val="46454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025"/>
    <w:rPr>
      <w:rFonts w:ascii="Buckeye Sans 2 ExtraBold" w:eastAsiaTheme="majorEastAsia" w:hAnsi="Buckeye Sans 2 ExtraBold" w:cstheme="majorBidi"/>
      <w:b/>
      <w:i w:val="0"/>
      <w:color w:val="46454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3"/>
    <w:rPr>
      <w:rFonts w:ascii="Buckeye Sans 2 Black" w:eastAsiaTheme="majorEastAsia" w:hAnsi="Buckeye Sans 2 Black" w:cs="Times New Roman (Headings CS)"/>
      <w:b/>
      <w:i w:val="0"/>
      <w:caps/>
      <w:color w:val="BA0C2F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7C"/>
    <w:rPr>
      <w:rFonts w:asciiTheme="majorHAnsi" w:eastAsiaTheme="majorEastAsia" w:hAnsiTheme="majorHAnsi" w:cstheme="majorBidi"/>
      <w:b w:val="0"/>
      <w:i w:val="0"/>
      <w:color w:val="46454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7C"/>
    <w:rPr>
      <w:rFonts w:ascii="Buckeye Serif 2" w:eastAsiaTheme="majorEastAsia" w:hAnsi="Buckeye Serif 2" w:cstheme="majorBidi"/>
      <w:b w:val="0"/>
      <w:i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025"/>
    <w:pPr>
      <w:spacing w:before="240"/>
      <w:ind w:hanging="144"/>
    </w:pPr>
    <w:rPr>
      <w:rFonts w:cs="Times New Roman (Body CS)"/>
      <w:b/>
      <w:iCs/>
      <w:color w:val="404040" w:themeColor="text1" w:themeTint="BF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954025"/>
    <w:rPr>
      <w:rFonts w:ascii="Buckeye Serif 2" w:hAnsi="Buckeye Serif 2" w:cs="Times New Roman (Body CS)"/>
      <w:b/>
      <w:i w:val="0"/>
      <w:iCs/>
      <w:color w:val="404040" w:themeColor="text1" w:themeTint="BF"/>
      <w:sz w:val="40"/>
    </w:rPr>
  </w:style>
  <w:style w:type="paragraph" w:styleId="ListParagraph">
    <w:name w:val="List Paragraph"/>
    <w:basedOn w:val="Normal"/>
    <w:uiPriority w:val="34"/>
    <w:qFormat/>
    <w:rsid w:val="0044707C"/>
    <w:pPr>
      <w:ind w:left="720"/>
      <w:contextualSpacing/>
    </w:pPr>
  </w:style>
  <w:style w:type="paragraph" w:customStyle="1" w:styleId="ParagraphCopyOhioStateBrandParagraphStylesCMYK">
    <w:name w:val="Paragraph Copy (Ohio State Brand Paragraph Styles CMYK)"/>
    <w:basedOn w:val="Normal"/>
    <w:uiPriority w:val="99"/>
    <w:rsid w:val="009A00E9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cs="Buckeye Serif 2"/>
      <w:color w:val="000000"/>
      <w:kern w:val="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7C"/>
    <w:rPr>
      <w:rFonts w:ascii="Buckeye Serif 2" w:hAnsi="Buckeye Serif 2"/>
      <w:b w:val="0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4707C"/>
    <w:rPr>
      <w:rFonts w:ascii="Buckeye Serif 2" w:hAnsi="Buckeye Serif 2"/>
      <w:b/>
      <w:bCs/>
      <w:i w:val="0"/>
      <w:smallCaps/>
      <w:color w:val="0F4761" w:themeColor="accent1" w:themeShade="BF"/>
      <w:spacing w:val="5"/>
      <w:sz w:val="22"/>
    </w:rPr>
  </w:style>
  <w:style w:type="paragraph" w:customStyle="1" w:styleId="DescriptionorAttribution">
    <w:name w:val="Description or Attribution"/>
    <w:basedOn w:val="BodyText"/>
    <w:qFormat/>
    <w:rsid w:val="00E4552A"/>
    <w:pPr>
      <w:spacing w:after="360"/>
      <w:ind w:right="115"/>
    </w:pPr>
    <w:rPr>
      <w:rFonts w:ascii="Buckeye Sans 2 SemiBold" w:hAnsi="Buckeye Sans 2 SemiBold"/>
      <w:b/>
      <w:kern w:val="0"/>
      <w:sz w:val="20"/>
      <w:szCs w:val="22"/>
      <w14:ligatures w14:val="none"/>
    </w:rPr>
  </w:style>
  <w:style w:type="paragraph" w:styleId="BodyText">
    <w:name w:val="Body Text"/>
    <w:aliases w:val="Paragraph Text"/>
    <w:basedOn w:val="Normal"/>
    <w:link w:val="BodyTextChar"/>
    <w:uiPriority w:val="1"/>
    <w:qFormat/>
    <w:rsid w:val="006F605D"/>
    <w:pPr>
      <w:widowControl w:val="0"/>
      <w:autoSpaceDE w:val="0"/>
      <w:autoSpaceDN w:val="0"/>
      <w:spacing w:line="300" w:lineRule="auto"/>
    </w:pPr>
    <w:rPr>
      <w:rFonts w:eastAsia="Buckeye Sans 2" w:cs="Buckeye Sans 2"/>
      <w:sz w:val="22"/>
    </w:rPr>
  </w:style>
  <w:style w:type="character" w:customStyle="1" w:styleId="BodyTextChar">
    <w:name w:val="Body Text Char"/>
    <w:aliases w:val="Paragraph Text Char"/>
    <w:basedOn w:val="DefaultParagraphFont"/>
    <w:link w:val="BodyText"/>
    <w:uiPriority w:val="1"/>
    <w:rsid w:val="006F605D"/>
    <w:rPr>
      <w:rFonts w:ascii="Buckeye Serif 2" w:eastAsia="Buckeye Sans 2" w:hAnsi="Buckeye Serif 2" w:cs="Buckeye Sans 2"/>
      <w:b w:val="0"/>
      <w:i w:val="0"/>
      <w:color w:val="464547"/>
      <w:sz w:val="22"/>
    </w:rPr>
  </w:style>
  <w:style w:type="character" w:styleId="Hyperlink">
    <w:name w:val="Hyperlink"/>
    <w:basedOn w:val="DefaultParagraphFont"/>
    <w:uiPriority w:val="99"/>
    <w:unhideWhenUsed/>
    <w:rsid w:val="0044707C"/>
    <w:rPr>
      <w:rFonts w:ascii="Buckeye Serif 2" w:hAnsi="Buckeye Serif 2"/>
      <w:b/>
      <w:i w:val="0"/>
      <w:color w:val="BA0C2F"/>
      <w:sz w:val="22"/>
      <w:u w:val="single"/>
    </w:rPr>
  </w:style>
  <w:style w:type="paragraph" w:customStyle="1" w:styleId="BigPhrase">
    <w:name w:val="Big Phrase"/>
    <w:basedOn w:val="Normal"/>
    <w:qFormat/>
    <w:rsid w:val="0044707C"/>
    <w:pPr>
      <w:spacing w:before="240" w:after="240"/>
      <w:jc w:val="center"/>
    </w:pPr>
    <w:rPr>
      <w:rFonts w:ascii="Buckeye Serif 2 Black" w:hAnsi="Buckeye Serif 2 Black" w:cs="Times New Roman (Body CS)"/>
      <w:b/>
      <w:color w:val="BA0C2F"/>
      <w:sz w:val="64"/>
    </w:rPr>
  </w:style>
  <w:style w:type="paragraph" w:customStyle="1" w:styleId="StatFact">
    <w:name w:val="Stat / Fact"/>
    <w:qFormat/>
    <w:rsid w:val="00BF1920"/>
    <w:pPr>
      <w:widowControl w:val="0"/>
      <w:autoSpaceDE w:val="0"/>
      <w:autoSpaceDN w:val="0"/>
      <w:spacing w:after="0" w:line="240" w:lineRule="auto"/>
      <w:jc w:val="center"/>
    </w:pPr>
    <w:rPr>
      <w:rFonts w:ascii="Buckeye Serif 2 Black" w:eastAsia="Buckeye Sans 2" w:hAnsi="Buckeye Sans 2" w:cs="Buckeye Sans 2"/>
      <w:b/>
      <w:color w:val="BA0C2F"/>
      <w:kern w:val="0"/>
      <w:sz w:val="56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07C"/>
    <w:pPr>
      <w:widowControl w:val="0"/>
      <w:tabs>
        <w:tab w:val="left" w:pos="8189"/>
      </w:tabs>
      <w:autoSpaceDE w:val="0"/>
      <w:autoSpaceDN w:val="0"/>
      <w:spacing w:before="120" w:line="230" w:lineRule="auto"/>
    </w:pPr>
    <w:rPr>
      <w:rFonts w:ascii="Buckeye Sans 2" w:eastAsia="Buckeye Sans 2" w:hAnsi="Buckeye Sans 2" w:cs="Buckeye Sans 2"/>
      <w:w w:val="105"/>
      <w:kern w:val="0"/>
      <w:sz w:val="16"/>
      <w:szCs w:val="16"/>
      <w14:ligatures w14:val="none"/>
    </w:rPr>
  </w:style>
  <w:style w:type="paragraph" w:styleId="BodyText2">
    <w:name w:val="Body Text 2"/>
    <w:aliases w:val="Supplemental Text"/>
    <w:basedOn w:val="BodyText"/>
    <w:link w:val="BodyText2Char"/>
    <w:uiPriority w:val="99"/>
    <w:unhideWhenUsed/>
    <w:qFormat/>
    <w:rsid w:val="0044707C"/>
    <w:pPr>
      <w:spacing w:before="120"/>
      <w:ind w:right="115"/>
    </w:pPr>
    <w:rPr>
      <w:rFonts w:ascii="Buckeye Sans 2" w:hAnsi="Buckeye Sans 2"/>
      <w:w w:val="105"/>
      <w:sz w:val="18"/>
    </w:rPr>
  </w:style>
  <w:style w:type="character" w:customStyle="1" w:styleId="BodyText2Char">
    <w:name w:val="Body Text 2 Char"/>
    <w:aliases w:val="Supplemental Text Char"/>
    <w:basedOn w:val="DefaultParagraphFont"/>
    <w:link w:val="BodyText2"/>
    <w:uiPriority w:val="99"/>
    <w:rsid w:val="0044707C"/>
    <w:rPr>
      <w:rFonts w:ascii="Buckeye Sans 2" w:eastAsia="Buckeye Sans 2" w:hAnsi="Buckeye Sans 2" w:cs="Buckeye Sans 2"/>
      <w:b w:val="0"/>
      <w:i w:val="0"/>
      <w:color w:val="464547"/>
      <w:w w:val="105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44707C"/>
    <w:pPr>
      <w:widowControl w:val="0"/>
      <w:autoSpaceDE w:val="0"/>
      <w:autoSpaceDN w:val="0"/>
      <w:spacing w:before="360" w:line="226" w:lineRule="exact"/>
      <w:jc w:val="right"/>
    </w:pPr>
    <w:rPr>
      <w:rFonts w:ascii="Buckeye Sans 2" w:eastAsia="Buckeye Sans 2" w:hAnsi="Buckeye Sans 2" w:cs="Buckeye Sans 2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4707C"/>
    <w:rPr>
      <w:rFonts w:ascii="Buckeye Sans 2" w:eastAsia="Buckeye Sans 2" w:hAnsi="Buckeye Sans 2" w:cs="Buckeye Sans 2"/>
      <w:b/>
      <w:i w:val="0"/>
      <w:color w:val="464547"/>
      <w:sz w:val="18"/>
    </w:rPr>
  </w:style>
  <w:style w:type="paragraph" w:customStyle="1" w:styleId="LABELorKICKER">
    <w:name w:val="LABEL or KICKER"/>
    <w:basedOn w:val="Normal"/>
    <w:qFormat/>
    <w:rsid w:val="0044707C"/>
    <w:pPr>
      <w:spacing w:after="360"/>
    </w:pPr>
    <w:rPr>
      <w:rFonts w:ascii="Buckeye Sans 2 Black" w:hAnsi="Buckeye Sans 2 Black" w:cs="Times New Roman (Body CS)"/>
      <w:b/>
      <w:caps/>
      <w:color w:val="BA0C2F"/>
      <w:sz w:val="20"/>
    </w:rPr>
  </w:style>
  <w:style w:type="paragraph" w:customStyle="1" w:styleId="Subhead">
    <w:name w:val="Subhead"/>
    <w:basedOn w:val="Normal"/>
    <w:qFormat/>
    <w:rsid w:val="0044707C"/>
    <w:pPr>
      <w:spacing w:after="600"/>
    </w:pPr>
    <w:rPr>
      <w:rFonts w:ascii="Buckeye Sans 2 SemiBold" w:hAnsi="Buckeye Sans 2 SemiBold"/>
      <w:b/>
      <w:sz w:val="28"/>
    </w:rPr>
  </w:style>
  <w:style w:type="paragraph" w:customStyle="1" w:styleId="NameofSource">
    <w:name w:val="Name of Source"/>
    <w:basedOn w:val="Normal"/>
    <w:qFormat/>
    <w:rsid w:val="0044707C"/>
    <w:pPr>
      <w:spacing w:before="240"/>
    </w:pPr>
    <w:rPr>
      <w:rFonts w:ascii="Buckeye Sans 2 ExtraBold" w:hAnsi="Buckeye Sans 2 ExtraBold"/>
      <w:b/>
      <w:sz w:val="20"/>
    </w:rPr>
  </w:style>
  <w:style w:type="character" w:customStyle="1" w:styleId="FooterHighlight">
    <w:name w:val="Footer Highlight"/>
    <w:uiPriority w:val="99"/>
    <w:rsid w:val="0044707C"/>
    <w:rPr>
      <w:color w:val="BA0C2F"/>
    </w:rPr>
  </w:style>
  <w:style w:type="paragraph" w:styleId="Header">
    <w:name w:val="header"/>
    <w:basedOn w:val="Normal"/>
    <w:link w:val="HeaderChar"/>
    <w:uiPriority w:val="99"/>
    <w:unhideWhenUsed/>
    <w:rsid w:val="00722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083"/>
    <w:rPr>
      <w:rFonts w:ascii="Buckeye Serif 2" w:hAnsi="Buckeye Serif 2"/>
      <w:b w:val="0"/>
      <w:i w:val="0"/>
      <w:color w:val="464547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D5F1D"/>
    <w:rPr>
      <w:rFonts w:ascii="Buckeye Serif 2" w:hAnsi="Buckeye Serif 2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E68"/>
    <w:rPr>
      <w:rFonts w:ascii="Buckeye Serif 2" w:hAnsi="Buckeye Serif 2"/>
      <w:b/>
      <w:i w:val="0"/>
      <w:color w:val="70071C"/>
      <w:sz w:val="22"/>
      <w:u w:val="single"/>
    </w:rPr>
  </w:style>
  <w:style w:type="paragraph" w:customStyle="1" w:styleId="ParagraphLead-In">
    <w:name w:val="Paragraph Lead-In"/>
    <w:basedOn w:val="BodyText"/>
    <w:qFormat/>
    <w:rsid w:val="00FD70FC"/>
    <w:rPr>
      <w:rFonts w:ascii="Buckeye Sans 2 Black" w:hAnsi="Buckeye Sans 2 Black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guson.152\AppData\Local\Temp\25a6bad4-1c07-4519-b500-1cf95cc72589_1292651_Original%2520file.zip.589\Brand_Material_Template_Agenda\Brand_Material_Template_Agenda\Brand_Material_Template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8FF7B1B1D3747A56B7EC5FBA5B9DF" ma:contentTypeVersion="20" ma:contentTypeDescription="Create a new document." ma:contentTypeScope="" ma:versionID="db6fe9b72964e70ae75e6a634f11ef71">
  <xsd:schema xmlns:xsd="http://www.w3.org/2001/XMLSchema" xmlns:xs="http://www.w3.org/2001/XMLSchema" xmlns:p="http://schemas.microsoft.com/office/2006/metadata/properties" xmlns:ns2="8b1e7f3e-bb12-474b-b482-4fa739e63894" xmlns:ns3="3ce6d955-4258-458b-ac6b-518e3d6206e9" targetNamespace="http://schemas.microsoft.com/office/2006/metadata/properties" ma:root="true" ma:fieldsID="9af49d80f425e2bb4c758041fd59f16b" ns2:_="" ns3:_="">
    <xsd:import namespace="8b1e7f3e-bb12-474b-b482-4fa739e63894"/>
    <xsd:import namespace="3ce6d955-4258-458b-ac6b-518e3d6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e7f3e-bb12-474b-b482-4fa739e63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6d955-4258-458b-ac6b-518e3d62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ea684d-1910-4ad9-a292-ff73b776d231}" ma:internalName="TaxCatchAll" ma:showField="CatchAllData" ma:web="3ce6d955-4258-458b-ac6b-518e3d620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e7f3e-bb12-474b-b482-4fa739e63894">
      <Terms xmlns="http://schemas.microsoft.com/office/infopath/2007/PartnerControls"/>
    </lcf76f155ced4ddcb4097134ff3c332f>
    <TaxCatchAll xmlns="3ce6d955-4258-458b-ac6b-518e3d6206e9" xsi:nil="true"/>
  </documentManagement>
</p:properties>
</file>

<file path=customXml/itemProps1.xml><?xml version="1.0" encoding="utf-8"?>
<ds:datastoreItem xmlns:ds="http://schemas.openxmlformats.org/officeDocument/2006/customXml" ds:itemID="{E327328E-CE2F-4A16-8937-84247CA6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e7f3e-bb12-474b-b482-4fa739e63894"/>
    <ds:schemaRef ds:uri="3ce6d955-4258-458b-ac6b-518e3d6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416EE-AFC0-40B7-B878-3770B6BB0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985A4-6BAE-47A1-9854-F28181FF5445}">
  <ds:schemaRefs>
    <ds:schemaRef ds:uri="http://schemas.microsoft.com/office/2006/metadata/properties"/>
    <ds:schemaRef ds:uri="http://schemas.microsoft.com/office/infopath/2007/PartnerControls"/>
    <ds:schemaRef ds:uri="8b1e7f3e-bb12-474b-b482-4fa739e63894"/>
    <ds:schemaRef ds:uri="3ce6d955-4258-458b-ac6b-518e3d6206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Brand_Material_Template_Agenda</Template>
  <TotalTime>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MELISSA</dc:creator>
  <cp:keywords/>
  <dc:description/>
  <cp:lastModifiedBy>Ferguson, MELISSA</cp:lastModifiedBy>
  <cp:revision>11</cp:revision>
  <cp:lastPrinted>2026-08-04T14:10:00Z</cp:lastPrinted>
  <dcterms:created xsi:type="dcterms:W3CDTF">2026-08-10T17:15:00Z</dcterms:created>
  <dcterms:modified xsi:type="dcterms:W3CDTF">2026-08-10T17:21:00Z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0x010100EDE8FF7B1B1D3747A56B7EC5FBA5B9DF</vt:lpwstr>
  </property>
  <property fmtid="{D5CDD505-2E9C-101B-9397-08002B2CF9AE}" pid="3" name="MediaServiceImageTags">
    <vt:lpwstr/>
  </property>
</Properties>
</file>