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0F69D9F8" w:rsidR="008A4080" w:rsidRPr="008A4080" w:rsidRDefault="00B36251" w:rsidP="008A4080">
      <w:pPr>
        <w:pStyle w:val="LABELorKICKER"/>
      </w:pPr>
      <w:r>
        <w:t>Coversheet</w:t>
      </w:r>
    </w:p>
    <w:p w14:paraId="45328662" w14:textId="77777777" w:rsidR="00C652F4" w:rsidRDefault="002763CC" w:rsidP="008A4080">
      <w:pPr>
        <w:pStyle w:val="Heading1"/>
      </w:pPr>
      <w:r>
        <w:t xml:space="preserve">New Associate Professor </w:t>
      </w:r>
      <w:r w:rsidR="00B36251">
        <w:t xml:space="preserve">Research </w:t>
      </w:r>
    </w:p>
    <w:p w14:paraId="5B769474" w14:textId="4A233EF1" w:rsidR="008A4080" w:rsidRPr="008A4080" w:rsidRDefault="00C652F4" w:rsidP="008A4080">
      <w:pPr>
        <w:pStyle w:val="Heading1"/>
      </w:pPr>
      <w:r>
        <w:t xml:space="preserve">Grant </w:t>
      </w:r>
      <w:r w:rsidR="00B36251">
        <w:t>Proposal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3934BA32" w14:textId="297F3A69" w:rsidR="00B36251" w:rsidRPr="00453F6A" w:rsidRDefault="0044707C" w:rsidP="00B36251">
      <w:pPr>
        <w:pStyle w:val="Heading2"/>
        <w:rPr>
          <w:rFonts w:ascii="Buckeye Sans 2" w:hAnsi="Buckeye Sans 2"/>
        </w:rPr>
      </w:pPr>
      <w:r w:rsidRPr="009540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32D72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453F6A">
        <w:t xml:space="preserve">Name </w:t>
      </w:r>
      <w:r w:rsidR="00453F6A" w:rsidRPr="00453F6A">
        <w:rPr>
          <w:rFonts w:ascii="Buckeye Sans 2" w:hAnsi="Buckeye Sans 2"/>
          <w:b w:val="0"/>
          <w:bCs/>
        </w:rPr>
        <w:t>(last name, first name)</w:t>
      </w:r>
      <w:r w:rsidR="00B36251" w:rsidRPr="00453F6A">
        <w:rPr>
          <w:rFonts w:ascii="Buckeye Sans 2" w:hAnsi="Buckeye Sans 2"/>
          <w:b w:val="0"/>
          <w:bCs/>
        </w:rPr>
        <w:t>:</w:t>
      </w:r>
    </w:p>
    <w:p w14:paraId="33A4E40A" w14:textId="77777777" w:rsidR="00B36251" w:rsidRDefault="00B36251" w:rsidP="00B36251"/>
    <w:p w14:paraId="1DB84788" w14:textId="5D0CFB73" w:rsidR="00B36251" w:rsidRPr="00B36251" w:rsidRDefault="005C5D0F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Title and home department</w:t>
      </w:r>
      <w:r w:rsidR="005D51AB" w:rsidRPr="005D51AB">
        <w:rPr>
          <w:rFonts w:ascii="Buckeye Sans 2" w:hAnsi="Buckeye Sans 2"/>
          <w:sz w:val="26"/>
          <w:szCs w:val="26"/>
        </w:rPr>
        <w:t>:</w:t>
      </w:r>
    </w:p>
    <w:p w14:paraId="7771AAC1" w14:textId="77777777" w:rsidR="00B36251" w:rsidRDefault="00B36251" w:rsidP="008A4080">
      <w:pPr>
        <w:pStyle w:val="BodyText"/>
        <w:rPr>
          <w:noProof/>
        </w:rPr>
      </w:pPr>
    </w:p>
    <w:p w14:paraId="3D0C6CCB" w14:textId="6D54A179" w:rsidR="00F426DC" w:rsidRDefault="00F426DC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Year of tenure:</w:t>
      </w:r>
    </w:p>
    <w:p w14:paraId="02E67A71" w14:textId="77777777" w:rsidR="00F426DC" w:rsidRDefault="00F426DC" w:rsidP="00B36251">
      <w:pPr>
        <w:rPr>
          <w:rFonts w:ascii="Buckeye Sans 2 ExtraBold" w:hAnsi="Buckeye Sans 2 ExtraBold"/>
          <w:sz w:val="26"/>
          <w:szCs w:val="26"/>
        </w:rPr>
      </w:pPr>
    </w:p>
    <w:p w14:paraId="1A5F9F96" w14:textId="0FFECD08" w:rsidR="00B36251" w:rsidRDefault="00DA22F3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Project Abstract </w:t>
      </w:r>
      <w:r w:rsidRPr="00DA22F3">
        <w:rPr>
          <w:rFonts w:ascii="Buckeye Sans 2" w:hAnsi="Buckeye Sans 2"/>
          <w:sz w:val="26"/>
          <w:szCs w:val="26"/>
        </w:rPr>
        <w:t>(100 words)</w:t>
      </w:r>
      <w:r w:rsidR="00B36251" w:rsidRPr="00DA22F3">
        <w:rPr>
          <w:rFonts w:ascii="Buckeye Sans 2" w:hAnsi="Buckeye Sans 2"/>
          <w:sz w:val="26"/>
          <w:szCs w:val="26"/>
        </w:rPr>
        <w:t>:</w:t>
      </w:r>
    </w:p>
    <w:p w14:paraId="5696CB88" w14:textId="2D7D77CA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B9AA57C" w14:textId="77777777" w:rsidR="00B36251" w:rsidRDefault="00B36251" w:rsidP="008A4080">
      <w:pPr>
        <w:pStyle w:val="BodyText"/>
        <w:rPr>
          <w:noProof/>
        </w:rPr>
      </w:pPr>
    </w:p>
    <w:p w14:paraId="61EDBCE7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6C54A4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812723D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53F9B8E" w14:textId="5889C5E2" w:rsidR="00214863" w:rsidRPr="002E5CC2" w:rsidRDefault="00214863" w:rsidP="00214863">
      <w:pPr>
        <w:rPr>
          <w:rFonts w:ascii="Buckeye Sans 2" w:hAnsi="Buckeye Sans 2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Total funds requested from Mershon Center</w:t>
      </w:r>
      <w:r w:rsidR="002E5CC2">
        <w:rPr>
          <w:rFonts w:ascii="Buckeye Sans 2 ExtraBold" w:hAnsi="Buckeye Sans 2 ExtraBold"/>
          <w:sz w:val="26"/>
          <w:szCs w:val="26"/>
        </w:rPr>
        <w:t xml:space="preserve"> </w:t>
      </w:r>
      <w:r w:rsidR="002E5CC2" w:rsidRPr="002E5CC2">
        <w:rPr>
          <w:rFonts w:ascii="Buckeye Sans 2" w:hAnsi="Buckeye Sans 2"/>
          <w:sz w:val="26"/>
          <w:szCs w:val="26"/>
        </w:rPr>
        <w:t>(include an itemized budget)</w:t>
      </w:r>
      <w:r w:rsidRPr="002E5CC2">
        <w:rPr>
          <w:rFonts w:ascii="Buckeye Sans 2" w:hAnsi="Buckeye Sans 2"/>
          <w:sz w:val="26"/>
          <w:szCs w:val="26"/>
        </w:rPr>
        <w:t>:</w:t>
      </w:r>
    </w:p>
    <w:p w14:paraId="0C126F42" w14:textId="77777777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28ECDB85" w14:textId="77777777" w:rsidR="002C6363" w:rsidRPr="00101B4D" w:rsidRDefault="002C6363" w:rsidP="002C6363">
      <w:pPr>
        <w:pStyle w:val="BodyText"/>
        <w:rPr>
          <w:noProof/>
          <w:sz w:val="26"/>
          <w:szCs w:val="26"/>
        </w:rPr>
      </w:pPr>
    </w:p>
    <w:p w14:paraId="37397B19" w14:textId="21AE3836" w:rsidR="002C6363" w:rsidRPr="00101B4D" w:rsidRDefault="002C6363" w:rsidP="002C6363">
      <w:pPr>
        <w:pStyle w:val="BodyText"/>
        <w:rPr>
          <w:noProof/>
          <w:sz w:val="26"/>
          <w:szCs w:val="26"/>
        </w:rPr>
      </w:pPr>
      <w:r w:rsidRPr="00101B4D">
        <w:rPr>
          <w:noProof/>
          <w:sz w:val="26"/>
          <w:szCs w:val="26"/>
        </w:rPr>
        <w:t>Have you received funding from the Mershon Center in the past three years?</w:t>
      </w:r>
    </w:p>
    <w:sectPr w:rsidR="002C6363" w:rsidRPr="00101B4D" w:rsidSect="00FE16AE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5B43" w14:textId="77777777" w:rsidR="00EB6BC7" w:rsidRDefault="00EB6BC7" w:rsidP="00722083">
      <w:pPr>
        <w:spacing w:after="0"/>
      </w:pPr>
      <w:r>
        <w:separator/>
      </w:r>
    </w:p>
  </w:endnote>
  <w:endnote w:type="continuationSeparator" w:id="0">
    <w:p w14:paraId="78214D45" w14:textId="77777777" w:rsidR="00EB6BC7" w:rsidRDefault="00EB6BC7" w:rsidP="00722083">
      <w:pPr>
        <w:spacing w:after="0"/>
      </w:pPr>
      <w:r>
        <w:continuationSeparator/>
      </w:r>
    </w:p>
  </w:endnote>
  <w:endnote w:type="continuationNotice" w:id="1">
    <w:p w14:paraId="44A27701" w14:textId="77777777" w:rsidR="00EB6BC7" w:rsidRDefault="00EB6BC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DABC8E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1D45C3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3965E" w14:textId="77777777" w:rsidR="00EB6BC7" w:rsidRDefault="00EB6BC7" w:rsidP="00722083">
      <w:pPr>
        <w:spacing w:after="0"/>
      </w:pPr>
      <w:r>
        <w:separator/>
      </w:r>
    </w:p>
  </w:footnote>
  <w:footnote w:type="continuationSeparator" w:id="0">
    <w:p w14:paraId="319A1013" w14:textId="77777777" w:rsidR="00EB6BC7" w:rsidRDefault="00EB6BC7" w:rsidP="00722083">
      <w:pPr>
        <w:spacing w:after="0"/>
      </w:pPr>
      <w:r>
        <w:continuationSeparator/>
      </w:r>
    </w:p>
  </w:footnote>
  <w:footnote w:type="continuationNotice" w:id="1">
    <w:p w14:paraId="609FEC44" w14:textId="77777777" w:rsidR="00EB6BC7" w:rsidRDefault="00EB6BC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033AE3"/>
    <w:rsid w:val="000442E6"/>
    <w:rsid w:val="00050520"/>
    <w:rsid w:val="00097CDF"/>
    <w:rsid w:val="000E2589"/>
    <w:rsid w:val="00101B4D"/>
    <w:rsid w:val="001D5F1D"/>
    <w:rsid w:val="00202962"/>
    <w:rsid w:val="00214863"/>
    <w:rsid w:val="00221886"/>
    <w:rsid w:val="002763CC"/>
    <w:rsid w:val="002A7F9D"/>
    <w:rsid w:val="002C5304"/>
    <w:rsid w:val="002C6363"/>
    <w:rsid w:val="002D20C1"/>
    <w:rsid w:val="002D7960"/>
    <w:rsid w:val="002E5CC2"/>
    <w:rsid w:val="00306E2E"/>
    <w:rsid w:val="003235AE"/>
    <w:rsid w:val="0033034C"/>
    <w:rsid w:val="003373E8"/>
    <w:rsid w:val="0034193B"/>
    <w:rsid w:val="003424BD"/>
    <w:rsid w:val="00427401"/>
    <w:rsid w:val="0044707C"/>
    <w:rsid w:val="00453F6A"/>
    <w:rsid w:val="004F1268"/>
    <w:rsid w:val="00517A58"/>
    <w:rsid w:val="00550D3A"/>
    <w:rsid w:val="005646F1"/>
    <w:rsid w:val="005C5D0F"/>
    <w:rsid w:val="005D51AB"/>
    <w:rsid w:val="005F5857"/>
    <w:rsid w:val="00621E4D"/>
    <w:rsid w:val="006735C3"/>
    <w:rsid w:val="00694AB0"/>
    <w:rsid w:val="006F605D"/>
    <w:rsid w:val="00721BB0"/>
    <w:rsid w:val="00722083"/>
    <w:rsid w:val="007424DE"/>
    <w:rsid w:val="0079784B"/>
    <w:rsid w:val="007B4C0B"/>
    <w:rsid w:val="007B52D3"/>
    <w:rsid w:val="00851761"/>
    <w:rsid w:val="008A4080"/>
    <w:rsid w:val="008B62AD"/>
    <w:rsid w:val="008F7A28"/>
    <w:rsid w:val="009022F6"/>
    <w:rsid w:val="009066F0"/>
    <w:rsid w:val="00917AA5"/>
    <w:rsid w:val="009532D8"/>
    <w:rsid w:val="00954025"/>
    <w:rsid w:val="00977E2F"/>
    <w:rsid w:val="00986FED"/>
    <w:rsid w:val="00995A3C"/>
    <w:rsid w:val="009A00E9"/>
    <w:rsid w:val="009C752C"/>
    <w:rsid w:val="00A009A9"/>
    <w:rsid w:val="00A038D4"/>
    <w:rsid w:val="00A178EA"/>
    <w:rsid w:val="00A36192"/>
    <w:rsid w:val="00A56E68"/>
    <w:rsid w:val="00A96BC7"/>
    <w:rsid w:val="00B1547E"/>
    <w:rsid w:val="00B36251"/>
    <w:rsid w:val="00B6399B"/>
    <w:rsid w:val="00B74A7C"/>
    <w:rsid w:val="00B965A5"/>
    <w:rsid w:val="00BC0A5B"/>
    <w:rsid w:val="00BD13DE"/>
    <w:rsid w:val="00BD6247"/>
    <w:rsid w:val="00BE6394"/>
    <w:rsid w:val="00BF1920"/>
    <w:rsid w:val="00C6053F"/>
    <w:rsid w:val="00C652F4"/>
    <w:rsid w:val="00C70B31"/>
    <w:rsid w:val="00C91957"/>
    <w:rsid w:val="00C95A06"/>
    <w:rsid w:val="00CA34CD"/>
    <w:rsid w:val="00CD250D"/>
    <w:rsid w:val="00D64593"/>
    <w:rsid w:val="00D81DCF"/>
    <w:rsid w:val="00D84265"/>
    <w:rsid w:val="00DA22F3"/>
    <w:rsid w:val="00E4552A"/>
    <w:rsid w:val="00E8412D"/>
    <w:rsid w:val="00EB6BC7"/>
    <w:rsid w:val="00ED6FD1"/>
    <w:rsid w:val="00EE0EDB"/>
    <w:rsid w:val="00F078C8"/>
    <w:rsid w:val="00F426DC"/>
    <w:rsid w:val="00F4657C"/>
    <w:rsid w:val="00F92E44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E9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Props1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8</cp:revision>
  <cp:lastPrinted>2026-08-04T14:10:00Z</cp:lastPrinted>
  <dcterms:created xsi:type="dcterms:W3CDTF">2026-08-10T14:40:00Z</dcterms:created>
  <dcterms:modified xsi:type="dcterms:W3CDTF">2026-08-10T14:44:00Z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