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5B769474" w14:textId="390398C3" w:rsidR="008A4080" w:rsidRPr="008A4080" w:rsidRDefault="00050520" w:rsidP="008A4080">
      <w:pPr>
        <w:pStyle w:val="Heading1"/>
      </w:pPr>
      <w:r>
        <w:t>Underg</w:t>
      </w:r>
      <w:r w:rsidR="00B36251">
        <w:t>raduate Research Grant Proposal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65F79F5E" w:rsidR="00B36251" w:rsidRPr="00B36251" w:rsidRDefault="0044707C" w:rsidP="00B36251">
      <w:pPr>
        <w:pStyle w:val="Heading2"/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1E9EE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B36251">
        <w:t xml:space="preserve">Student Name </w:t>
      </w:r>
      <w:r w:rsidR="00B36251" w:rsidRPr="00214863">
        <w:rPr>
          <w:rFonts w:ascii="Buckeye Sans 2" w:hAnsi="Buckeye Sans 2"/>
        </w:rPr>
        <w:t>(Last, First)</w:t>
      </w:r>
      <w:r w:rsidR="00B36251">
        <w:t>:</w:t>
      </w:r>
    </w:p>
    <w:p w14:paraId="33A4E40A" w14:textId="77777777" w:rsidR="00B36251" w:rsidRDefault="00B36251" w:rsidP="00B36251"/>
    <w:p w14:paraId="1DB84788" w14:textId="39EC9D2C" w:rsidR="00B36251" w:rsidRPr="00B36251" w:rsidRDefault="00B36251" w:rsidP="00B36251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Project Title:</w:t>
      </w:r>
    </w:p>
    <w:p w14:paraId="7771AAC1" w14:textId="77777777" w:rsidR="00B36251" w:rsidRDefault="00B36251" w:rsidP="008A4080">
      <w:pPr>
        <w:pStyle w:val="BodyText"/>
        <w:rPr>
          <w:noProof/>
        </w:rPr>
      </w:pPr>
    </w:p>
    <w:p w14:paraId="1A5F9F96" w14:textId="6CF80286" w:rsidR="00B36251" w:rsidRDefault="002E5CC2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Current Rank/</w:t>
      </w:r>
      <w:r w:rsidR="00214863">
        <w:rPr>
          <w:rFonts w:ascii="Buckeye Sans 2 ExtraBold" w:hAnsi="Buckeye Sans 2 ExtraBold"/>
          <w:sz w:val="26"/>
          <w:szCs w:val="26"/>
        </w:rPr>
        <w:t>Year</w:t>
      </w:r>
      <w:r w:rsidR="00B36251" w:rsidRPr="00214863">
        <w:rPr>
          <w:rFonts w:ascii="Buckeye Sans 2" w:hAnsi="Buckeye Sans 2"/>
          <w:sz w:val="26"/>
          <w:szCs w:val="26"/>
        </w:rPr>
        <w:t>:</w:t>
      </w:r>
    </w:p>
    <w:p w14:paraId="09DAD332" w14:textId="77777777" w:rsidR="00214863" w:rsidRPr="00B36251" w:rsidRDefault="00214863" w:rsidP="00B36251">
      <w:pPr>
        <w:rPr>
          <w:rFonts w:ascii="Buckeye Sans 2 ExtraBold" w:hAnsi="Buckeye Sans 2 ExtraBold"/>
          <w:sz w:val="26"/>
          <w:szCs w:val="26"/>
        </w:rPr>
      </w:pPr>
    </w:p>
    <w:p w14:paraId="1C48074E" w14:textId="6A3F198E" w:rsidR="00214863" w:rsidRPr="00B36251" w:rsidRDefault="009C752C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Major</w:t>
      </w:r>
      <w:r w:rsidR="00214863" w:rsidRPr="00B36251">
        <w:rPr>
          <w:rFonts w:ascii="Buckeye Sans 2 ExtraBold" w:hAnsi="Buckeye Sans 2 ExtraBold"/>
          <w:sz w:val="26"/>
          <w:szCs w:val="26"/>
        </w:rPr>
        <w:t>:</w:t>
      </w:r>
    </w:p>
    <w:p w14:paraId="7C11EBFA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8976B4A" w14:textId="72E95294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Faculty Advisor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2C3FFCC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696CB88" w14:textId="30EDE4BD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</w:t>
      </w:r>
      <w:r>
        <w:rPr>
          <w:rFonts w:ascii="Buckeye Sans 2 ExtraBold" w:hAnsi="Buckeye Sans 2 ExtraBold"/>
          <w:sz w:val="26"/>
          <w:szCs w:val="26"/>
        </w:rPr>
        <w:t xml:space="preserve">gram Abstract </w:t>
      </w:r>
      <w:r w:rsidRPr="00214863">
        <w:rPr>
          <w:rFonts w:ascii="Buckeye Sans 2" w:hAnsi="Buckeye Sans 2"/>
          <w:sz w:val="26"/>
          <w:szCs w:val="26"/>
        </w:rPr>
        <w:t>(100 words or less)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3B9AA57C" w14:textId="77777777" w:rsidR="00B36251" w:rsidRDefault="00B36251" w:rsidP="008A4080">
      <w:pPr>
        <w:pStyle w:val="BodyText"/>
        <w:rPr>
          <w:noProof/>
        </w:rPr>
      </w:pPr>
    </w:p>
    <w:p w14:paraId="61EDBCE7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6C54A4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8F90B09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53F9B8E" w14:textId="5889C5E2" w:rsidR="00214863" w:rsidRPr="002E5CC2" w:rsidRDefault="00214863" w:rsidP="00214863">
      <w:pPr>
        <w:rPr>
          <w:rFonts w:ascii="Buckeye Sans 2" w:hAnsi="Buckeye Sans 2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Total funds requested from Mershon Center</w:t>
      </w:r>
      <w:r w:rsidR="002E5CC2">
        <w:rPr>
          <w:rFonts w:ascii="Buckeye Sans 2 ExtraBold" w:hAnsi="Buckeye Sans 2 ExtraBold"/>
          <w:sz w:val="26"/>
          <w:szCs w:val="26"/>
        </w:rPr>
        <w:t xml:space="preserve"> </w:t>
      </w:r>
      <w:r w:rsidR="002E5CC2" w:rsidRPr="002E5CC2">
        <w:rPr>
          <w:rFonts w:ascii="Buckeye Sans 2" w:hAnsi="Buckeye Sans 2"/>
          <w:sz w:val="26"/>
          <w:szCs w:val="26"/>
        </w:rPr>
        <w:t>(include an itemized budget)</w:t>
      </w:r>
      <w:r w:rsidRPr="002E5CC2">
        <w:rPr>
          <w:rFonts w:ascii="Buckeye Sans 2" w:hAnsi="Buckeye Sans 2"/>
          <w:sz w:val="26"/>
          <w:szCs w:val="26"/>
        </w:rPr>
        <w:t>:</w:t>
      </w:r>
    </w:p>
    <w:p w14:paraId="0C126F42" w14:textId="77777777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2BF061C" w14:textId="51189A0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Total funds requested from other sources </w:t>
      </w:r>
      <w:r w:rsidRPr="00214863">
        <w:rPr>
          <w:rFonts w:ascii="Buckeye Sans 2" w:hAnsi="Buckeye Sans 2"/>
          <w:sz w:val="26"/>
          <w:szCs w:val="26"/>
        </w:rPr>
        <w:t>(list the sources and indicate whether or not funds have been received)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60E78676" w14:textId="440FCFA2" w:rsidR="008A4080" w:rsidRDefault="008A4080" w:rsidP="00214863">
      <w:pPr>
        <w:pStyle w:val="BodyText"/>
        <w:rPr>
          <w:noProof/>
        </w:rPr>
      </w:pPr>
    </w:p>
    <w:sectPr w:rsidR="008A4080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389D" w14:textId="77777777" w:rsidR="008F7A28" w:rsidRDefault="008F7A28" w:rsidP="00722083">
      <w:pPr>
        <w:spacing w:after="0"/>
      </w:pPr>
      <w:r>
        <w:separator/>
      </w:r>
    </w:p>
  </w:endnote>
  <w:endnote w:type="continuationSeparator" w:id="0">
    <w:p w14:paraId="3D7167A6" w14:textId="77777777" w:rsidR="008F7A28" w:rsidRDefault="008F7A28" w:rsidP="00722083">
      <w:pPr>
        <w:spacing w:after="0"/>
      </w:pPr>
      <w:r>
        <w:continuationSeparator/>
      </w:r>
    </w:p>
  </w:endnote>
  <w:endnote w:type="continuationNotice" w:id="1">
    <w:p w14:paraId="60BFD663" w14:textId="77777777" w:rsidR="008F7A28" w:rsidRDefault="008F7A2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DA9313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C25AF5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0D8E" w14:textId="77777777" w:rsidR="008F7A28" w:rsidRDefault="008F7A28" w:rsidP="00722083">
      <w:pPr>
        <w:spacing w:after="0"/>
      </w:pPr>
      <w:r>
        <w:separator/>
      </w:r>
    </w:p>
  </w:footnote>
  <w:footnote w:type="continuationSeparator" w:id="0">
    <w:p w14:paraId="69537B69" w14:textId="77777777" w:rsidR="008F7A28" w:rsidRDefault="008F7A28" w:rsidP="00722083">
      <w:pPr>
        <w:spacing w:after="0"/>
      </w:pPr>
      <w:r>
        <w:continuationSeparator/>
      </w:r>
    </w:p>
  </w:footnote>
  <w:footnote w:type="continuationNotice" w:id="1">
    <w:p w14:paraId="4E0CF233" w14:textId="77777777" w:rsidR="008F7A28" w:rsidRDefault="008F7A2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033AE3"/>
    <w:rsid w:val="00050520"/>
    <w:rsid w:val="001D5F1D"/>
    <w:rsid w:val="00202962"/>
    <w:rsid w:val="00214863"/>
    <w:rsid w:val="00221886"/>
    <w:rsid w:val="002A7F9D"/>
    <w:rsid w:val="002C5304"/>
    <w:rsid w:val="002D20C1"/>
    <w:rsid w:val="002D7960"/>
    <w:rsid w:val="002E5CC2"/>
    <w:rsid w:val="0033034C"/>
    <w:rsid w:val="003373E8"/>
    <w:rsid w:val="0034193B"/>
    <w:rsid w:val="003424BD"/>
    <w:rsid w:val="0044707C"/>
    <w:rsid w:val="004F1268"/>
    <w:rsid w:val="00550D3A"/>
    <w:rsid w:val="005646F1"/>
    <w:rsid w:val="005F5857"/>
    <w:rsid w:val="00621E4D"/>
    <w:rsid w:val="006735C3"/>
    <w:rsid w:val="00694AB0"/>
    <w:rsid w:val="006F605D"/>
    <w:rsid w:val="00721BB0"/>
    <w:rsid w:val="00722083"/>
    <w:rsid w:val="007424DE"/>
    <w:rsid w:val="007B4C0B"/>
    <w:rsid w:val="007B52D3"/>
    <w:rsid w:val="00851761"/>
    <w:rsid w:val="008A4080"/>
    <w:rsid w:val="008B62AD"/>
    <w:rsid w:val="008F7A28"/>
    <w:rsid w:val="009022F6"/>
    <w:rsid w:val="009066F0"/>
    <w:rsid w:val="00917AA5"/>
    <w:rsid w:val="00954025"/>
    <w:rsid w:val="00977E2F"/>
    <w:rsid w:val="00986FED"/>
    <w:rsid w:val="009A00E9"/>
    <w:rsid w:val="009C752C"/>
    <w:rsid w:val="00A009A9"/>
    <w:rsid w:val="00A038D4"/>
    <w:rsid w:val="00A178EA"/>
    <w:rsid w:val="00A36192"/>
    <w:rsid w:val="00A56E68"/>
    <w:rsid w:val="00A96BC7"/>
    <w:rsid w:val="00B1547E"/>
    <w:rsid w:val="00B36251"/>
    <w:rsid w:val="00B6399B"/>
    <w:rsid w:val="00B74A7C"/>
    <w:rsid w:val="00B965A5"/>
    <w:rsid w:val="00BC0A5B"/>
    <w:rsid w:val="00BD13DE"/>
    <w:rsid w:val="00BD6247"/>
    <w:rsid w:val="00BE6394"/>
    <w:rsid w:val="00BF1920"/>
    <w:rsid w:val="00C6053F"/>
    <w:rsid w:val="00C70B31"/>
    <w:rsid w:val="00C91957"/>
    <w:rsid w:val="00C95A06"/>
    <w:rsid w:val="00CA34CD"/>
    <w:rsid w:val="00CD250D"/>
    <w:rsid w:val="00D64593"/>
    <w:rsid w:val="00D81DCF"/>
    <w:rsid w:val="00D84265"/>
    <w:rsid w:val="00E4552A"/>
    <w:rsid w:val="00E8412D"/>
    <w:rsid w:val="00ED6FD1"/>
    <w:rsid w:val="00EE0EDB"/>
    <w:rsid w:val="00F078C8"/>
    <w:rsid w:val="00F92E44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9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customXml/itemProps3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3</cp:revision>
  <cp:lastPrinted>2026-08-04T14:10:00Z</cp:lastPrinted>
  <dcterms:created xsi:type="dcterms:W3CDTF">2026-08-04T16:48:00Z</dcterms:created>
  <dcterms:modified xsi:type="dcterms:W3CDTF">2026-08-04T18:39:00Z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